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C0FDFE" w14:textId="77777777" w:rsidR="00D9064A" w:rsidRDefault="00D9064A">
      <w:pPr>
        <w:rPr>
          <w:rFonts w:ascii="Tahoma" w:hAnsi="Tahoma" w:cs="Tahoma"/>
          <w:b/>
          <w:bCs/>
          <w:sz w:val="32"/>
          <w:szCs w:val="32"/>
          <w:u w:val="single"/>
        </w:rPr>
      </w:pPr>
      <w:r w:rsidRPr="00D9064A">
        <w:rPr>
          <w:rFonts w:ascii="Tahoma" w:hAnsi="Tahoma" w:cs="Tahoma"/>
          <w:b/>
          <w:bCs/>
          <w:sz w:val="32"/>
          <w:szCs w:val="32"/>
          <w:u w:val="single"/>
        </w:rPr>
        <w:t>ASSEMBLÉE GÉNÉRALE DE L’AIDEF 2026</w:t>
      </w:r>
    </w:p>
    <w:p w14:paraId="6D7CB528" w14:textId="77777777" w:rsidR="00D9064A" w:rsidRDefault="00D9064A">
      <w:pPr>
        <w:rPr>
          <w:rFonts w:ascii="Tahoma" w:hAnsi="Tahoma" w:cs="Tahoma"/>
          <w:b/>
          <w:bCs/>
          <w:sz w:val="32"/>
          <w:szCs w:val="32"/>
          <w:u w:val="single"/>
        </w:rPr>
      </w:pPr>
    </w:p>
    <w:p w14:paraId="20CE0F2E" w14:textId="56DCBE48" w:rsidR="0002275A" w:rsidRPr="00D9064A" w:rsidRDefault="00000000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D9064A">
        <w:rPr>
          <w:rFonts w:ascii="Tahoma" w:hAnsi="Tahoma" w:cs="Tahoma"/>
          <w:b/>
          <w:bCs/>
          <w:sz w:val="28"/>
          <w:szCs w:val="28"/>
          <w:u w:val="single"/>
        </w:rPr>
        <w:t>PROCURATION</w:t>
      </w:r>
    </w:p>
    <w:p w14:paraId="1C292411" w14:textId="77777777" w:rsidR="0002275A" w:rsidRDefault="0002275A">
      <w:pPr>
        <w:rPr>
          <w:rFonts w:ascii="Tahoma" w:hAnsi="Tahoma" w:cs="Tahoma"/>
          <w:sz w:val="24"/>
          <w:szCs w:val="24"/>
        </w:rPr>
      </w:pPr>
    </w:p>
    <w:p w14:paraId="7159572C" w14:textId="77777777" w:rsidR="0002275A" w:rsidRDefault="00000000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Je soussigné(e), Madame / Monsieur</w:t>
      </w:r>
    </w:p>
    <w:p w14:paraId="0B721944" w14:textId="77777777" w:rsidR="0002275A" w:rsidRDefault="00000000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.............................................................................................</w:t>
      </w:r>
    </w:p>
    <w:p w14:paraId="333FF6EF" w14:textId="77777777" w:rsidR="0002275A" w:rsidRDefault="0002275A">
      <w:pPr>
        <w:rPr>
          <w:rFonts w:ascii="Tahoma" w:hAnsi="Tahoma" w:cs="Tahoma"/>
          <w:sz w:val="24"/>
          <w:szCs w:val="24"/>
        </w:rPr>
      </w:pPr>
    </w:p>
    <w:p w14:paraId="37F0EF43" w14:textId="77777777" w:rsidR="0002275A" w:rsidRDefault="00000000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agissant en qualité de</w:t>
      </w:r>
    </w:p>
    <w:p w14:paraId="3117BF46" w14:textId="77777777" w:rsidR="0002275A" w:rsidRDefault="00000000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.............................................................................................</w:t>
      </w:r>
    </w:p>
    <w:p w14:paraId="7711A36A" w14:textId="77777777" w:rsidR="0002275A" w:rsidRDefault="0002275A">
      <w:pPr>
        <w:rPr>
          <w:rFonts w:ascii="Tahoma" w:hAnsi="Tahoma" w:cs="Tahoma"/>
          <w:sz w:val="24"/>
          <w:szCs w:val="24"/>
        </w:rPr>
      </w:pPr>
    </w:p>
    <w:p w14:paraId="7AB7022E" w14:textId="77777777" w:rsidR="0002275A" w:rsidRDefault="00000000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au nom de la Fédération</w:t>
      </w:r>
    </w:p>
    <w:p w14:paraId="59DB9579" w14:textId="77777777" w:rsidR="0002275A" w:rsidRDefault="00000000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.............................................................................................</w:t>
      </w:r>
    </w:p>
    <w:p w14:paraId="5802190C" w14:textId="77777777" w:rsidR="0002275A" w:rsidRDefault="0002275A">
      <w:pPr>
        <w:rPr>
          <w:rFonts w:ascii="Tahoma" w:hAnsi="Tahoma" w:cs="Tahoma"/>
          <w:sz w:val="24"/>
          <w:szCs w:val="24"/>
        </w:rPr>
      </w:pPr>
    </w:p>
    <w:p w14:paraId="6387D63F" w14:textId="77777777" w:rsidR="0002275A" w:rsidRDefault="00000000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donne, par la présente, procuration à Madame / Monsieur</w:t>
      </w:r>
    </w:p>
    <w:p w14:paraId="6D331683" w14:textId="77777777" w:rsidR="0002275A" w:rsidRDefault="00000000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.............................................................................................</w:t>
      </w:r>
    </w:p>
    <w:p w14:paraId="5BF38172" w14:textId="77777777" w:rsidR="0002275A" w:rsidRDefault="0002275A">
      <w:pPr>
        <w:rPr>
          <w:rFonts w:ascii="Tahoma" w:hAnsi="Tahoma" w:cs="Tahoma"/>
          <w:sz w:val="24"/>
          <w:szCs w:val="24"/>
        </w:rPr>
      </w:pPr>
    </w:p>
    <w:p w14:paraId="27B9D4F2" w14:textId="77777777" w:rsidR="0002275A" w:rsidRDefault="00000000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afin de représenter ladite Fédération et de voter en son nom lors de l’Assemblée générale de l’Association Internationale des Échecs Francophones (AIDEF), qui se tiendra le 22 septembre 2026 à Samarcande (Ouzbékistan).</w:t>
      </w:r>
    </w:p>
    <w:p w14:paraId="1F2B1C49" w14:textId="77777777" w:rsidR="0002275A" w:rsidRDefault="0002275A">
      <w:pPr>
        <w:rPr>
          <w:rFonts w:ascii="Tahoma" w:hAnsi="Tahoma" w:cs="Tahoma"/>
          <w:sz w:val="24"/>
          <w:szCs w:val="24"/>
        </w:rPr>
      </w:pPr>
    </w:p>
    <w:p w14:paraId="53E8E43A" w14:textId="77777777" w:rsidR="0002275A" w:rsidRDefault="00000000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Fait à ..............................................................................,</w:t>
      </w:r>
    </w:p>
    <w:p w14:paraId="28885864" w14:textId="77777777" w:rsidR="0002275A" w:rsidRDefault="0002275A">
      <w:pPr>
        <w:rPr>
          <w:rFonts w:ascii="Tahoma" w:hAnsi="Tahoma" w:cs="Tahoma"/>
          <w:sz w:val="24"/>
          <w:szCs w:val="24"/>
        </w:rPr>
      </w:pPr>
    </w:p>
    <w:p w14:paraId="11B3CD92" w14:textId="77777777" w:rsidR="0002275A" w:rsidRDefault="00000000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le ........ septembre 2026.</w:t>
      </w:r>
    </w:p>
    <w:p w14:paraId="39E21A54" w14:textId="77777777" w:rsidR="0002275A" w:rsidRDefault="0002275A">
      <w:pPr>
        <w:rPr>
          <w:rFonts w:ascii="Tahoma" w:hAnsi="Tahoma" w:cs="Tahoma"/>
          <w:sz w:val="24"/>
          <w:szCs w:val="24"/>
        </w:rPr>
      </w:pPr>
    </w:p>
    <w:p w14:paraId="3218DC83" w14:textId="77777777" w:rsidR="0002275A" w:rsidRDefault="00000000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Signature et qualité du mandant :</w:t>
      </w:r>
    </w:p>
    <w:p w14:paraId="7ED058D0" w14:textId="77777777" w:rsidR="0002275A" w:rsidRDefault="0002275A">
      <w:pPr>
        <w:rPr>
          <w:rFonts w:ascii="Tahoma" w:hAnsi="Tahoma" w:cs="Tahoma"/>
          <w:sz w:val="24"/>
          <w:szCs w:val="24"/>
        </w:rPr>
      </w:pPr>
    </w:p>
    <w:p w14:paraId="19EC31DB" w14:textId="77777777" w:rsidR="0002275A" w:rsidRDefault="00000000">
      <w:r>
        <w:rPr>
          <w:rFonts w:ascii="Tahoma" w:hAnsi="Tahoma" w:cs="Tahoma"/>
          <w:sz w:val="24"/>
          <w:szCs w:val="24"/>
        </w:rPr>
        <w:t>..............................................................................................................</w:t>
      </w:r>
    </w:p>
    <w:sectPr w:rsidR="0002275A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46CF02" w14:textId="77777777" w:rsidR="00C162D1" w:rsidRDefault="00C162D1">
      <w:pPr>
        <w:spacing w:after="0" w:line="240" w:lineRule="auto"/>
      </w:pPr>
      <w:r>
        <w:separator/>
      </w:r>
    </w:p>
  </w:endnote>
  <w:endnote w:type="continuationSeparator" w:id="0">
    <w:p w14:paraId="23F1724F" w14:textId="77777777" w:rsidR="00C162D1" w:rsidRDefault="00C162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9132B0" w14:textId="77777777" w:rsidR="00C162D1" w:rsidRDefault="00C162D1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4435589" w14:textId="77777777" w:rsidR="00C162D1" w:rsidRDefault="00C162D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02275A"/>
    <w:rsid w:val="0002275A"/>
    <w:rsid w:val="00221E1C"/>
    <w:rsid w:val="00C162D1"/>
    <w:rsid w:val="00D603E1"/>
    <w:rsid w:val="00D90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CE432"/>
  <w15:docId w15:val="{E4D92E30-8E79-40C7-BD6C-BA795FEA0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2"/>
        <w:szCs w:val="22"/>
        <w:lang w:val="fr-FR" w:eastAsia="en-US" w:bidi="ar-SA"/>
      </w:rPr>
    </w:rPrDefault>
    <w:pPrDefault>
      <w:pPr>
        <w:autoSpaceDN w:val="0"/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Titre7">
    <w:name w:val="heading 7"/>
    <w:basedOn w:val="Normal"/>
    <w:next w:val="Normal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Titre8">
    <w:name w:val="heading 8"/>
    <w:basedOn w:val="Normal"/>
    <w:next w:val="Normal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Titre9">
    <w:name w:val="heading 9"/>
    <w:basedOn w:val="Normal"/>
    <w:next w:val="Normal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Titre2Car">
    <w:name w:val="Titre 2 Car"/>
    <w:basedOn w:val="Policepardfaut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Titre3Car">
    <w:name w:val="Titre 3 Car"/>
    <w:basedOn w:val="Policepardfaut"/>
    <w:rPr>
      <w:rFonts w:eastAsia="Times New Roman" w:cs="Times New Roman"/>
      <w:color w:val="0F4761"/>
      <w:sz w:val="28"/>
      <w:szCs w:val="28"/>
    </w:rPr>
  </w:style>
  <w:style w:type="character" w:customStyle="1" w:styleId="Titre4Car">
    <w:name w:val="Titre 4 Car"/>
    <w:basedOn w:val="Policepardfaut"/>
    <w:rPr>
      <w:rFonts w:eastAsia="Times New Roman" w:cs="Times New Roman"/>
      <w:i/>
      <w:iCs/>
      <w:color w:val="0F4761"/>
    </w:rPr>
  </w:style>
  <w:style w:type="character" w:customStyle="1" w:styleId="Titre5Car">
    <w:name w:val="Titre 5 Car"/>
    <w:basedOn w:val="Policepardfaut"/>
    <w:rPr>
      <w:rFonts w:eastAsia="Times New Roman" w:cs="Times New Roman"/>
      <w:color w:val="0F4761"/>
    </w:rPr>
  </w:style>
  <w:style w:type="character" w:customStyle="1" w:styleId="Titre6Car">
    <w:name w:val="Titre 6 Car"/>
    <w:basedOn w:val="Policepardfaut"/>
    <w:rPr>
      <w:rFonts w:eastAsia="Times New Roman" w:cs="Times New Roman"/>
      <w:i/>
      <w:iCs/>
      <w:color w:val="595959"/>
    </w:rPr>
  </w:style>
  <w:style w:type="character" w:customStyle="1" w:styleId="Titre7Car">
    <w:name w:val="Titre 7 Car"/>
    <w:basedOn w:val="Policepardfaut"/>
    <w:rPr>
      <w:rFonts w:eastAsia="Times New Roman" w:cs="Times New Roman"/>
      <w:color w:val="595959"/>
    </w:rPr>
  </w:style>
  <w:style w:type="character" w:customStyle="1" w:styleId="Titre8Car">
    <w:name w:val="Titre 8 Car"/>
    <w:basedOn w:val="Policepardfaut"/>
    <w:rPr>
      <w:rFonts w:eastAsia="Times New Roman" w:cs="Times New Roman"/>
      <w:i/>
      <w:iCs/>
      <w:color w:val="272727"/>
    </w:rPr>
  </w:style>
  <w:style w:type="character" w:customStyle="1" w:styleId="Titre9Car">
    <w:name w:val="Titre 9 Car"/>
    <w:basedOn w:val="Policepardfaut"/>
    <w:rPr>
      <w:rFonts w:eastAsia="Times New Roman" w:cs="Times New Roman"/>
      <w:color w:val="272727"/>
    </w:rPr>
  </w:style>
  <w:style w:type="paragraph" w:styleId="Titre">
    <w:name w:val="Title"/>
    <w:basedOn w:val="Normal"/>
    <w:next w:val="Normal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itreCar">
    <w:name w:val="Titre Car"/>
    <w:basedOn w:val="Policepardfaut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Sous-titre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Sous-titreCar">
    <w:name w:val="Sous-titre Car"/>
    <w:basedOn w:val="Policepardfaut"/>
    <w:rPr>
      <w:rFonts w:eastAsia="Times New Roman" w:cs="Times New Roman"/>
      <w:color w:val="595959"/>
      <w:spacing w:val="15"/>
      <w:sz w:val="28"/>
      <w:szCs w:val="28"/>
    </w:rPr>
  </w:style>
  <w:style w:type="paragraph" w:styleId="Citation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CitationCar">
    <w:name w:val="Citation Car"/>
    <w:basedOn w:val="Policepardfaut"/>
    <w:rPr>
      <w:i/>
      <w:iCs/>
      <w:color w:val="404040"/>
    </w:rPr>
  </w:style>
  <w:style w:type="paragraph" w:styleId="Paragraphedeliste">
    <w:name w:val="List Paragraph"/>
    <w:basedOn w:val="Normal"/>
    <w:pPr>
      <w:ind w:left="720"/>
      <w:contextualSpacing/>
    </w:pPr>
  </w:style>
  <w:style w:type="character" w:styleId="Accentuationintense">
    <w:name w:val="Intense Emphasis"/>
    <w:basedOn w:val="Policepardfaut"/>
    <w:rPr>
      <w:i/>
      <w:iCs/>
      <w:color w:val="0F4761"/>
    </w:rPr>
  </w:style>
  <w:style w:type="paragraph" w:styleId="Citationintense">
    <w:name w:val="Intense Quote"/>
    <w:basedOn w:val="Normal"/>
    <w:next w:val="Normal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itationintenseCar">
    <w:name w:val="Citation intense Car"/>
    <w:basedOn w:val="Policepardfaut"/>
    <w:rPr>
      <w:i/>
      <w:iCs/>
      <w:color w:val="0F4761"/>
    </w:rPr>
  </w:style>
  <w:style w:type="character" w:styleId="Rfrenceintense">
    <w:name w:val="Intense Reference"/>
    <w:basedOn w:val="Policepardfaut"/>
    <w:rPr>
      <w:b/>
      <w:bCs/>
      <w:smallCaps/>
      <w:color w:val="0F476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889</Characters>
  <Application>Microsoft Office Word</Application>
  <DocSecurity>0</DocSecurity>
  <Lines>7</Lines>
  <Paragraphs>2</Paragraphs>
  <ScaleCrop>false</ScaleCrop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sfr 640</dc:creator>
  <dc:description/>
  <cp:lastModifiedBy>sfr 640</cp:lastModifiedBy>
  <cp:revision>4</cp:revision>
  <dcterms:created xsi:type="dcterms:W3CDTF">2026-09-07T08:23:00Z</dcterms:created>
  <dcterms:modified xsi:type="dcterms:W3CDTF">2026-09-07T08:23:00Z</dcterms:modified>
</cp:coreProperties>
</file>